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656C0531"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15BA85B8"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64749B">
        <w:rPr>
          <w:rFonts w:ascii="Garamond" w:hAnsi="Garamond"/>
          <w:u w:val="single"/>
        </w:rPr>
        <w:t>2</w:t>
      </w:r>
      <w:r w:rsidR="00356C04">
        <w:rPr>
          <w:rFonts w:ascii="Garamond" w:hAnsi="Garamond"/>
          <w:u w:val="single"/>
        </w:rPr>
        <w:t>3</w:t>
      </w:r>
      <w:r w:rsidR="00A51C1B">
        <w:rPr>
          <w:rFonts w:ascii="Garamond" w:hAnsi="Garamond"/>
          <w:u w:val="single"/>
        </w:rPr>
        <w:t>.</w:t>
      </w:r>
      <w:r w:rsidR="00BF1E7A">
        <w:rPr>
          <w:rFonts w:ascii="Garamond" w:hAnsi="Garamond"/>
          <w:u w:val="single"/>
        </w:rPr>
        <w:t>0</w:t>
      </w:r>
      <w:r w:rsidR="00BF1370">
        <w:rPr>
          <w:rFonts w:ascii="Garamond" w:hAnsi="Garamond"/>
          <w:u w:val="single"/>
        </w:rPr>
        <w:t>4</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2276DA">
        <w:rPr>
          <w:rFonts w:ascii="Garamond" w:hAnsi="Garamond"/>
          <w:b/>
          <w:bCs/>
          <w:u w:val="single"/>
        </w:rPr>
        <w:t>8</w:t>
      </w:r>
      <w:r w:rsidR="006E7952">
        <w:rPr>
          <w:rFonts w:ascii="Garamond" w:hAnsi="Garamond"/>
          <w:b/>
          <w:bCs/>
          <w:u w:val="single"/>
        </w:rPr>
        <w:t>8</w:t>
      </w:r>
      <w:r w:rsidR="00356C04">
        <w:rPr>
          <w:rFonts w:ascii="Garamond" w:hAnsi="Garamond"/>
          <w:b/>
          <w:bCs/>
          <w:u w:val="single"/>
        </w:rPr>
        <w:t>7</w:t>
      </w:r>
      <w:r>
        <w:rPr>
          <w:rFonts w:ascii="Garamond" w:hAnsi="Garamond"/>
          <w:b/>
          <w:u w:val="single"/>
        </w:rPr>
        <w:t>-202</w:t>
      </w:r>
      <w:r w:rsidR="00BF1E7A">
        <w:rPr>
          <w:rFonts w:ascii="Garamond" w:hAnsi="Garamond"/>
          <w:b/>
          <w:u w:val="single"/>
        </w:rPr>
        <w:t>6</w:t>
      </w:r>
      <w:r>
        <w:rPr>
          <w:rFonts w:ascii="Garamond" w:hAnsi="Garamond"/>
          <w:b/>
          <w:u w:val="single"/>
        </w:rPr>
        <w:t>-</w:t>
      </w:r>
      <w:r w:rsidR="00692A63">
        <w:rPr>
          <w:rFonts w:ascii="Garamond" w:hAnsi="Garamond"/>
          <w:b/>
          <w:u w:val="single"/>
        </w:rPr>
        <w:t>L</w:t>
      </w:r>
      <w:r w:rsidR="00B612FB">
        <w:rPr>
          <w:rFonts w:ascii="Garamond" w:hAnsi="Garamond"/>
          <w:b/>
          <w:u w:val="single"/>
        </w:rPr>
        <w:t>K</w:t>
      </w:r>
      <w:r w:rsidR="00692A63">
        <w:rPr>
          <w:rFonts w:ascii="Garamond" w:hAnsi="Garamond"/>
          <w:b/>
          <w:u w:val="single"/>
        </w:rPr>
        <w:t>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24AF7D08" w14:textId="24FED348" w:rsidR="00533F4F" w:rsidRPr="00933A60" w:rsidRDefault="00356C04" w:rsidP="00364CD7">
      <w:pPr>
        <w:spacing w:after="0"/>
        <w:jc w:val="both"/>
        <w:rPr>
          <w:rFonts w:ascii="Garamond" w:eastAsia="Times New Roman" w:hAnsi="Garamond"/>
          <w:lang w:eastAsia="sl-SI"/>
        </w:rPr>
      </w:pPr>
      <w:r w:rsidRPr="00356C04">
        <w:rPr>
          <w:rFonts w:ascii="Garamond" w:eastAsia="Times New Roman" w:hAnsi="Garamond"/>
          <w:lang w:eastAsia="sl-SI"/>
        </w:rPr>
        <w:drawing>
          <wp:inline distT="0" distB="0" distL="0" distR="0" wp14:anchorId="5EFC368A" wp14:editId="0CC52D9E">
            <wp:extent cx="5525271" cy="543001"/>
            <wp:effectExtent l="0" t="0" r="0" b="9525"/>
            <wp:docPr id="1585902352"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902352" name=""/>
                    <pic:cNvPicPr/>
                  </pic:nvPicPr>
                  <pic:blipFill>
                    <a:blip r:embed="rId13"/>
                    <a:stretch>
                      <a:fillRect/>
                    </a:stretch>
                  </pic:blipFill>
                  <pic:spPr>
                    <a:xfrm>
                      <a:off x="0" y="0"/>
                      <a:ext cx="5525271" cy="543001"/>
                    </a:xfrm>
                    <a:prstGeom prst="rect">
                      <a:avLst/>
                    </a:prstGeom>
                  </pic:spPr>
                </pic:pic>
              </a:graphicData>
            </a:graphic>
          </wp:inline>
        </w:drawing>
      </w:r>
    </w:p>
    <w:p w14:paraId="650CFF07" w14:textId="36D0EEC2" w:rsidR="00015ADD" w:rsidRPr="006F1BAB" w:rsidRDefault="00015ADD"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6FB17116" w14:textId="4B5B5A99" w:rsidR="00985D1C" w:rsidRPr="00774C17" w:rsidRDefault="00985D1C" w:rsidP="00774C17">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177DFE" w:rsidRPr="00177DFE">
        <w:rPr>
          <w:rFonts w:ascii="Garamond" w:eastAsia="Times New Roman" w:hAnsi="Garamond"/>
          <w:b/>
          <w:lang w:eastAsia="zh-CN"/>
        </w:rPr>
        <w:t>dneva uveljavitve novega evidenčnega naročila.</w:t>
      </w:r>
    </w:p>
    <w:p w14:paraId="054C54DA" w14:textId="77777777" w:rsidR="00364CD7" w:rsidRPr="00BA163D" w:rsidRDefault="00364CD7" w:rsidP="00364CD7">
      <w:pPr>
        <w:spacing w:after="0"/>
        <w:jc w:val="both"/>
        <w:rPr>
          <w:rFonts w:ascii="Garamond" w:eastAsia="Times New Roman" w:hAnsi="Garamond"/>
          <w:b/>
          <w:lang w:eastAsia="sl-SI"/>
        </w:rPr>
      </w:pPr>
    </w:p>
    <w:p w14:paraId="4B0A2FB5" w14:textId="77777777" w:rsidR="00692A63" w:rsidRDefault="00692A63" w:rsidP="00692A63">
      <w:pPr>
        <w:shd w:val="clear" w:color="auto" w:fill="FFFFFF" w:themeFill="background1"/>
        <w:spacing w:after="0"/>
        <w:jc w:val="both"/>
        <w:rPr>
          <w:rFonts w:ascii="Garamond" w:eastAsia="Times New Roman" w:hAnsi="Garamond"/>
          <w:bCs/>
          <w:lang w:eastAsia="sl-SI"/>
        </w:rPr>
      </w:pPr>
      <w:r w:rsidRPr="008E4674">
        <w:rPr>
          <w:rFonts w:ascii="Garamond" w:eastAsia="Times New Roman" w:hAnsi="Garamond"/>
          <w:bCs/>
          <w:lang w:eastAsia="sl-SI"/>
        </w:rPr>
        <w:t xml:space="preserve">Kontaktna oseba s strani naročnika: Luka Kitak Subotić, tel. št. 03 423 34 47, elektronska pošta </w:t>
      </w:r>
      <w:hyperlink r:id="rId14" w:history="1">
        <w:r w:rsidRPr="00766FBD">
          <w:rPr>
            <w:rStyle w:val="Hiperpovezava"/>
            <w:rFonts w:ascii="Garamond" w:eastAsia="Times New Roman" w:hAnsi="Garamond"/>
            <w:bCs/>
            <w:lang w:eastAsia="sl-SI"/>
          </w:rPr>
          <w:t>luka.kitak-subotic@sb-celje.si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65D8C698"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2276DA">
        <w:rPr>
          <w:rFonts w:ascii="Garamond" w:eastAsia="Times New Roman" w:hAnsi="Garamond"/>
          <w:b/>
          <w:bCs/>
          <w:lang w:eastAsia="sl-SI"/>
        </w:rPr>
        <w:t>8</w:t>
      </w:r>
      <w:r w:rsidR="00356C04">
        <w:rPr>
          <w:rFonts w:ascii="Garamond" w:eastAsia="Times New Roman" w:hAnsi="Garamond"/>
          <w:b/>
          <w:bCs/>
          <w:lang w:eastAsia="sl-SI"/>
        </w:rPr>
        <w:t>87</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D120BB">
        <w:rPr>
          <w:rFonts w:ascii="Garamond" w:eastAsia="Times New Roman" w:hAnsi="Garamond"/>
          <w:b/>
          <w:bCs/>
          <w:lang w:eastAsia="sl-SI"/>
        </w:rPr>
        <w:t>5</w:t>
      </w:r>
      <w:r w:rsidR="0064749B">
        <w:rPr>
          <w:rFonts w:ascii="Garamond" w:eastAsia="Times New Roman" w:hAnsi="Garamond"/>
          <w:b/>
          <w:bCs/>
          <w:lang w:eastAsia="sl-SI"/>
        </w:rPr>
        <w:t>6</w:t>
      </w:r>
      <w:r w:rsidR="00356C04">
        <w:rPr>
          <w:rFonts w:ascii="Garamond" w:eastAsia="Times New Roman" w:hAnsi="Garamond"/>
          <w:b/>
          <w:bCs/>
          <w:lang w:eastAsia="sl-SI"/>
        </w:rPr>
        <w:t>3</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64749B">
        <w:rPr>
          <w:rFonts w:ascii="Garamond" w:eastAsia="Times New Roman" w:hAnsi="Garamond"/>
          <w:lang w:eastAsia="sl-SI"/>
        </w:rPr>
        <w:t>2</w:t>
      </w:r>
      <w:r w:rsidR="00356C04">
        <w:rPr>
          <w:rFonts w:ascii="Garamond" w:eastAsia="Times New Roman" w:hAnsi="Garamond"/>
          <w:lang w:eastAsia="sl-SI"/>
        </w:rPr>
        <w:t>4</w:t>
      </w:r>
      <w:r w:rsidR="00141019">
        <w:rPr>
          <w:rFonts w:ascii="Garamond" w:eastAsia="Times New Roman" w:hAnsi="Garamond"/>
          <w:lang w:eastAsia="sl-SI"/>
        </w:rPr>
        <w:t>.</w:t>
      </w:r>
      <w:r w:rsidR="007450AB">
        <w:rPr>
          <w:rFonts w:ascii="Garamond" w:eastAsia="Times New Roman" w:hAnsi="Garamond"/>
          <w:lang w:eastAsia="sl-SI"/>
        </w:rPr>
        <w:t>0</w:t>
      </w:r>
      <w:r w:rsidR="00BF1370">
        <w:rPr>
          <w:rFonts w:ascii="Garamond" w:eastAsia="Times New Roman" w:hAnsi="Garamond"/>
          <w:lang w:eastAsia="sl-SI"/>
        </w:rPr>
        <w:t>4</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BE37ED" w:rsidRPr="00356C04">
        <w:rPr>
          <w:rFonts w:ascii="Garamond" w:eastAsia="Times New Roman" w:hAnsi="Garamond"/>
          <w:highlight w:val="yellow"/>
          <w:lang w:eastAsia="sl-SI"/>
        </w:rPr>
        <w:t>1</w:t>
      </w:r>
      <w:r w:rsidR="00356C04" w:rsidRPr="00356C04">
        <w:rPr>
          <w:rFonts w:ascii="Garamond" w:eastAsia="Times New Roman" w:hAnsi="Garamond"/>
          <w:highlight w:val="yellow"/>
          <w:lang w:eastAsia="sl-SI"/>
        </w:rPr>
        <w:t>0</w:t>
      </w:r>
      <w:r w:rsidR="000F3AD2" w:rsidRPr="00356C04">
        <w:rPr>
          <w:rFonts w:ascii="Garamond" w:eastAsia="Times New Roman" w:hAnsi="Garamond"/>
          <w:highlight w:val="yellow"/>
          <w:lang w:eastAsia="sl-SI"/>
        </w:rPr>
        <w:t>:</w:t>
      </w:r>
      <w:r w:rsidR="00E4567A" w:rsidRPr="00356C04">
        <w:rPr>
          <w:rFonts w:ascii="Garamond" w:eastAsia="Times New Roman" w:hAnsi="Garamond"/>
          <w:highlight w:val="yellow"/>
          <w:lang w:eastAsia="sl-SI"/>
        </w:rPr>
        <w:t>0</w:t>
      </w:r>
      <w:r w:rsidR="00E30C4A" w:rsidRPr="00356C04">
        <w:rPr>
          <w:rFonts w:ascii="Garamond" w:eastAsia="Times New Roman" w:hAnsi="Garamond"/>
          <w:highlight w:val="yellow"/>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313FFDB"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692A63">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7CC2C2" w14:textId="77777777" w:rsidR="00AD106D" w:rsidRDefault="00AD106D" w:rsidP="00E5569B">
      <w:pPr>
        <w:spacing w:after="0"/>
      </w:pPr>
      <w:r>
        <w:separator/>
      </w:r>
    </w:p>
  </w:endnote>
  <w:endnote w:type="continuationSeparator" w:id="0">
    <w:p w14:paraId="3D988DF6" w14:textId="77777777" w:rsidR="00AD106D" w:rsidRDefault="00AD106D"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F38FED" w14:textId="77777777" w:rsidR="00AD106D" w:rsidRDefault="00AD106D" w:rsidP="00E5569B">
      <w:pPr>
        <w:spacing w:after="0"/>
      </w:pPr>
      <w:r>
        <w:separator/>
      </w:r>
    </w:p>
  </w:footnote>
  <w:footnote w:type="continuationSeparator" w:id="0">
    <w:p w14:paraId="26BE0B9D" w14:textId="77777777" w:rsidR="00AD106D" w:rsidRDefault="00AD106D"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A0B"/>
    <w:rsid w:val="00021FCF"/>
    <w:rsid w:val="000277DA"/>
    <w:rsid w:val="00031EFC"/>
    <w:rsid w:val="00034BFC"/>
    <w:rsid w:val="00035686"/>
    <w:rsid w:val="00042DE3"/>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5C9A"/>
    <w:rsid w:val="00086F8E"/>
    <w:rsid w:val="00087611"/>
    <w:rsid w:val="000929B6"/>
    <w:rsid w:val="00094163"/>
    <w:rsid w:val="00094396"/>
    <w:rsid w:val="000946C1"/>
    <w:rsid w:val="0009493E"/>
    <w:rsid w:val="000950C2"/>
    <w:rsid w:val="000971B8"/>
    <w:rsid w:val="0009725C"/>
    <w:rsid w:val="000A0AD6"/>
    <w:rsid w:val="000A19D3"/>
    <w:rsid w:val="000A2DDD"/>
    <w:rsid w:val="000A2E7A"/>
    <w:rsid w:val="000A3708"/>
    <w:rsid w:val="000A42C1"/>
    <w:rsid w:val="000A4BFA"/>
    <w:rsid w:val="000A5697"/>
    <w:rsid w:val="000A5BA8"/>
    <w:rsid w:val="000A7847"/>
    <w:rsid w:val="000A7ED5"/>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083"/>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0E9A"/>
    <w:rsid w:val="00141019"/>
    <w:rsid w:val="00141168"/>
    <w:rsid w:val="00141432"/>
    <w:rsid w:val="00142E49"/>
    <w:rsid w:val="00142EAB"/>
    <w:rsid w:val="00142FF4"/>
    <w:rsid w:val="0014308F"/>
    <w:rsid w:val="00144233"/>
    <w:rsid w:val="001444D6"/>
    <w:rsid w:val="00146066"/>
    <w:rsid w:val="001462B4"/>
    <w:rsid w:val="00146740"/>
    <w:rsid w:val="00151401"/>
    <w:rsid w:val="0015394E"/>
    <w:rsid w:val="00153A30"/>
    <w:rsid w:val="00153AFC"/>
    <w:rsid w:val="00154BA6"/>
    <w:rsid w:val="0015505F"/>
    <w:rsid w:val="001579E8"/>
    <w:rsid w:val="001608E8"/>
    <w:rsid w:val="00161230"/>
    <w:rsid w:val="001640F1"/>
    <w:rsid w:val="00165852"/>
    <w:rsid w:val="0016719F"/>
    <w:rsid w:val="00167ADC"/>
    <w:rsid w:val="00170DEA"/>
    <w:rsid w:val="0017172F"/>
    <w:rsid w:val="001720A3"/>
    <w:rsid w:val="001722C4"/>
    <w:rsid w:val="00174E82"/>
    <w:rsid w:val="00176EDF"/>
    <w:rsid w:val="00177DFE"/>
    <w:rsid w:val="0018167C"/>
    <w:rsid w:val="00184488"/>
    <w:rsid w:val="00190044"/>
    <w:rsid w:val="00190988"/>
    <w:rsid w:val="00191A98"/>
    <w:rsid w:val="00191BF7"/>
    <w:rsid w:val="00197E54"/>
    <w:rsid w:val="001A00CE"/>
    <w:rsid w:val="001A1B93"/>
    <w:rsid w:val="001A1E93"/>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D7A8B"/>
    <w:rsid w:val="001E126B"/>
    <w:rsid w:val="001E165F"/>
    <w:rsid w:val="001E2D4A"/>
    <w:rsid w:val="001E347A"/>
    <w:rsid w:val="001E4957"/>
    <w:rsid w:val="001E6EA7"/>
    <w:rsid w:val="001E7317"/>
    <w:rsid w:val="001E7E55"/>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35C"/>
    <w:rsid w:val="00213CC8"/>
    <w:rsid w:val="00214A55"/>
    <w:rsid w:val="0021616A"/>
    <w:rsid w:val="0022197C"/>
    <w:rsid w:val="002235AE"/>
    <w:rsid w:val="0022498B"/>
    <w:rsid w:val="00224E65"/>
    <w:rsid w:val="00225BA1"/>
    <w:rsid w:val="002276DA"/>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4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C7345"/>
    <w:rsid w:val="002D1714"/>
    <w:rsid w:val="002D196E"/>
    <w:rsid w:val="002D31C7"/>
    <w:rsid w:val="002D3EFF"/>
    <w:rsid w:val="002D5DCC"/>
    <w:rsid w:val="002D646D"/>
    <w:rsid w:val="002E27AE"/>
    <w:rsid w:val="002E396A"/>
    <w:rsid w:val="002E4163"/>
    <w:rsid w:val="002E604E"/>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56C04"/>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90AF4"/>
    <w:rsid w:val="00390D28"/>
    <w:rsid w:val="00391C36"/>
    <w:rsid w:val="003A09AE"/>
    <w:rsid w:val="003A2CB2"/>
    <w:rsid w:val="003A4585"/>
    <w:rsid w:val="003A4C1D"/>
    <w:rsid w:val="003A5F3E"/>
    <w:rsid w:val="003B02F8"/>
    <w:rsid w:val="003B63EA"/>
    <w:rsid w:val="003C1542"/>
    <w:rsid w:val="003C5436"/>
    <w:rsid w:val="003C7AA3"/>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935"/>
    <w:rsid w:val="00434E01"/>
    <w:rsid w:val="00435883"/>
    <w:rsid w:val="00436DFA"/>
    <w:rsid w:val="00441D7B"/>
    <w:rsid w:val="00443334"/>
    <w:rsid w:val="00443F82"/>
    <w:rsid w:val="004446EE"/>
    <w:rsid w:val="00444FE6"/>
    <w:rsid w:val="00447282"/>
    <w:rsid w:val="004476E5"/>
    <w:rsid w:val="004522AF"/>
    <w:rsid w:val="004522C7"/>
    <w:rsid w:val="00454FD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02D"/>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38A2"/>
    <w:rsid w:val="004C55BE"/>
    <w:rsid w:val="004C5E1B"/>
    <w:rsid w:val="004D306D"/>
    <w:rsid w:val="004D645A"/>
    <w:rsid w:val="004D750A"/>
    <w:rsid w:val="004E32A4"/>
    <w:rsid w:val="004E487E"/>
    <w:rsid w:val="004E5D50"/>
    <w:rsid w:val="004E7573"/>
    <w:rsid w:val="004E7D52"/>
    <w:rsid w:val="004E7F5D"/>
    <w:rsid w:val="004F0E87"/>
    <w:rsid w:val="004F144C"/>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E21"/>
    <w:rsid w:val="00574FDD"/>
    <w:rsid w:val="005755C8"/>
    <w:rsid w:val="00576DCC"/>
    <w:rsid w:val="00576FA6"/>
    <w:rsid w:val="005770DE"/>
    <w:rsid w:val="005772D1"/>
    <w:rsid w:val="00580EA4"/>
    <w:rsid w:val="005837BB"/>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1C02"/>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12351"/>
    <w:rsid w:val="0061382E"/>
    <w:rsid w:val="006145F9"/>
    <w:rsid w:val="00620F59"/>
    <w:rsid w:val="0062145B"/>
    <w:rsid w:val="006243E2"/>
    <w:rsid w:val="00624F0E"/>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56C6"/>
    <w:rsid w:val="00646F37"/>
    <w:rsid w:val="0064749B"/>
    <w:rsid w:val="00651E3F"/>
    <w:rsid w:val="00652E51"/>
    <w:rsid w:val="00654210"/>
    <w:rsid w:val="00657885"/>
    <w:rsid w:val="0066265F"/>
    <w:rsid w:val="00664BE4"/>
    <w:rsid w:val="0066533B"/>
    <w:rsid w:val="00666826"/>
    <w:rsid w:val="00670282"/>
    <w:rsid w:val="00670AC9"/>
    <w:rsid w:val="00673E71"/>
    <w:rsid w:val="00675072"/>
    <w:rsid w:val="00675EFD"/>
    <w:rsid w:val="0067742E"/>
    <w:rsid w:val="00677B79"/>
    <w:rsid w:val="00682534"/>
    <w:rsid w:val="00682858"/>
    <w:rsid w:val="006828F3"/>
    <w:rsid w:val="006860BC"/>
    <w:rsid w:val="006865F3"/>
    <w:rsid w:val="00691AF3"/>
    <w:rsid w:val="00692A63"/>
    <w:rsid w:val="00693E49"/>
    <w:rsid w:val="00693EEE"/>
    <w:rsid w:val="00695EFB"/>
    <w:rsid w:val="00696B28"/>
    <w:rsid w:val="006A1774"/>
    <w:rsid w:val="006A2F3E"/>
    <w:rsid w:val="006A6CB1"/>
    <w:rsid w:val="006A7611"/>
    <w:rsid w:val="006B160D"/>
    <w:rsid w:val="006B1C5B"/>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221"/>
    <w:rsid w:val="006D7704"/>
    <w:rsid w:val="006D796D"/>
    <w:rsid w:val="006D79EA"/>
    <w:rsid w:val="006E0337"/>
    <w:rsid w:val="006E2463"/>
    <w:rsid w:val="006E2702"/>
    <w:rsid w:val="006E2D59"/>
    <w:rsid w:val="006E322B"/>
    <w:rsid w:val="006E46FB"/>
    <w:rsid w:val="006E4ACC"/>
    <w:rsid w:val="006E67E4"/>
    <w:rsid w:val="006E6806"/>
    <w:rsid w:val="006E7203"/>
    <w:rsid w:val="006E7952"/>
    <w:rsid w:val="006F0373"/>
    <w:rsid w:val="006F1BAB"/>
    <w:rsid w:val="006F3FE1"/>
    <w:rsid w:val="006F5329"/>
    <w:rsid w:val="006F58AB"/>
    <w:rsid w:val="006F5FAB"/>
    <w:rsid w:val="006F6F4F"/>
    <w:rsid w:val="00703E66"/>
    <w:rsid w:val="00704938"/>
    <w:rsid w:val="007066AB"/>
    <w:rsid w:val="0070795A"/>
    <w:rsid w:val="00710760"/>
    <w:rsid w:val="00710901"/>
    <w:rsid w:val="0071329E"/>
    <w:rsid w:val="007159D0"/>
    <w:rsid w:val="007167A2"/>
    <w:rsid w:val="00721EC9"/>
    <w:rsid w:val="00725A20"/>
    <w:rsid w:val="00727068"/>
    <w:rsid w:val="00727676"/>
    <w:rsid w:val="00731421"/>
    <w:rsid w:val="00731544"/>
    <w:rsid w:val="00735E8B"/>
    <w:rsid w:val="00736AB5"/>
    <w:rsid w:val="00737BF1"/>
    <w:rsid w:val="00740BC4"/>
    <w:rsid w:val="0074122E"/>
    <w:rsid w:val="0074211E"/>
    <w:rsid w:val="007425DA"/>
    <w:rsid w:val="00743A74"/>
    <w:rsid w:val="00744AC2"/>
    <w:rsid w:val="007450AB"/>
    <w:rsid w:val="007470C7"/>
    <w:rsid w:val="00747DFF"/>
    <w:rsid w:val="0075207B"/>
    <w:rsid w:val="00752A6A"/>
    <w:rsid w:val="00753179"/>
    <w:rsid w:val="00754687"/>
    <w:rsid w:val="00756697"/>
    <w:rsid w:val="00762B4C"/>
    <w:rsid w:val="00764158"/>
    <w:rsid w:val="007647A8"/>
    <w:rsid w:val="00764C2A"/>
    <w:rsid w:val="00764C98"/>
    <w:rsid w:val="007651C4"/>
    <w:rsid w:val="00765F43"/>
    <w:rsid w:val="00770375"/>
    <w:rsid w:val="007703FE"/>
    <w:rsid w:val="00774C17"/>
    <w:rsid w:val="007777C3"/>
    <w:rsid w:val="00777BA8"/>
    <w:rsid w:val="007801BC"/>
    <w:rsid w:val="00783176"/>
    <w:rsid w:val="007836D1"/>
    <w:rsid w:val="007837E3"/>
    <w:rsid w:val="00784A3A"/>
    <w:rsid w:val="00784DE4"/>
    <w:rsid w:val="0078593D"/>
    <w:rsid w:val="00786A60"/>
    <w:rsid w:val="007874A4"/>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3063"/>
    <w:rsid w:val="007F4FEF"/>
    <w:rsid w:val="007F7C83"/>
    <w:rsid w:val="007F7F27"/>
    <w:rsid w:val="00801789"/>
    <w:rsid w:val="00801C2F"/>
    <w:rsid w:val="0080324B"/>
    <w:rsid w:val="00803B42"/>
    <w:rsid w:val="00805B15"/>
    <w:rsid w:val="0080614A"/>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B7A"/>
    <w:rsid w:val="00836F1B"/>
    <w:rsid w:val="008418D2"/>
    <w:rsid w:val="00844F54"/>
    <w:rsid w:val="00852C78"/>
    <w:rsid w:val="008532B3"/>
    <w:rsid w:val="0085448A"/>
    <w:rsid w:val="008546CD"/>
    <w:rsid w:val="00855473"/>
    <w:rsid w:val="00855EA7"/>
    <w:rsid w:val="00855F24"/>
    <w:rsid w:val="0085688C"/>
    <w:rsid w:val="008601CE"/>
    <w:rsid w:val="0086067F"/>
    <w:rsid w:val="00861DBF"/>
    <w:rsid w:val="00862AD1"/>
    <w:rsid w:val="00862B8A"/>
    <w:rsid w:val="00862BDE"/>
    <w:rsid w:val="00863D4D"/>
    <w:rsid w:val="008646A0"/>
    <w:rsid w:val="00865539"/>
    <w:rsid w:val="0087161F"/>
    <w:rsid w:val="008730E3"/>
    <w:rsid w:val="0087488E"/>
    <w:rsid w:val="0087713F"/>
    <w:rsid w:val="008803D1"/>
    <w:rsid w:val="00880F3F"/>
    <w:rsid w:val="00881F6B"/>
    <w:rsid w:val="008823D3"/>
    <w:rsid w:val="00882A93"/>
    <w:rsid w:val="0088323F"/>
    <w:rsid w:val="00883AA5"/>
    <w:rsid w:val="00890C3E"/>
    <w:rsid w:val="00891486"/>
    <w:rsid w:val="00891FB9"/>
    <w:rsid w:val="0089268D"/>
    <w:rsid w:val="00895626"/>
    <w:rsid w:val="00895CBA"/>
    <w:rsid w:val="00897644"/>
    <w:rsid w:val="0089765E"/>
    <w:rsid w:val="008A4317"/>
    <w:rsid w:val="008A5EF0"/>
    <w:rsid w:val="008B05C6"/>
    <w:rsid w:val="008B09CD"/>
    <w:rsid w:val="008B557F"/>
    <w:rsid w:val="008B5D5B"/>
    <w:rsid w:val="008B659D"/>
    <w:rsid w:val="008B71BA"/>
    <w:rsid w:val="008B71DD"/>
    <w:rsid w:val="008C0B5F"/>
    <w:rsid w:val="008C0C31"/>
    <w:rsid w:val="008C109F"/>
    <w:rsid w:val="008C3010"/>
    <w:rsid w:val="008C48B1"/>
    <w:rsid w:val="008C5605"/>
    <w:rsid w:val="008C64D1"/>
    <w:rsid w:val="008C6C53"/>
    <w:rsid w:val="008C750A"/>
    <w:rsid w:val="008D3F8A"/>
    <w:rsid w:val="008D59ED"/>
    <w:rsid w:val="008D6B17"/>
    <w:rsid w:val="008D74DE"/>
    <w:rsid w:val="008D7D68"/>
    <w:rsid w:val="008E0121"/>
    <w:rsid w:val="008E4317"/>
    <w:rsid w:val="008E4F11"/>
    <w:rsid w:val="008E6DB4"/>
    <w:rsid w:val="008F05E2"/>
    <w:rsid w:val="008F2644"/>
    <w:rsid w:val="008F4033"/>
    <w:rsid w:val="008F490D"/>
    <w:rsid w:val="009005FC"/>
    <w:rsid w:val="009035BA"/>
    <w:rsid w:val="00904DF0"/>
    <w:rsid w:val="0091544B"/>
    <w:rsid w:val="009216C5"/>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19"/>
    <w:rsid w:val="0098367E"/>
    <w:rsid w:val="00983C95"/>
    <w:rsid w:val="00985230"/>
    <w:rsid w:val="00985D1C"/>
    <w:rsid w:val="00987237"/>
    <w:rsid w:val="00987518"/>
    <w:rsid w:val="00990F90"/>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D4301"/>
    <w:rsid w:val="009E159C"/>
    <w:rsid w:val="009E2FB6"/>
    <w:rsid w:val="009E3651"/>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47DB3"/>
    <w:rsid w:val="00A50183"/>
    <w:rsid w:val="00A51102"/>
    <w:rsid w:val="00A51C1B"/>
    <w:rsid w:val="00A56280"/>
    <w:rsid w:val="00A56570"/>
    <w:rsid w:val="00A60D2A"/>
    <w:rsid w:val="00A64C2E"/>
    <w:rsid w:val="00A6574C"/>
    <w:rsid w:val="00A659A7"/>
    <w:rsid w:val="00A65D0A"/>
    <w:rsid w:val="00A66741"/>
    <w:rsid w:val="00A671E2"/>
    <w:rsid w:val="00A675C5"/>
    <w:rsid w:val="00A70759"/>
    <w:rsid w:val="00A72538"/>
    <w:rsid w:val="00A73845"/>
    <w:rsid w:val="00A74D98"/>
    <w:rsid w:val="00A7661E"/>
    <w:rsid w:val="00A77035"/>
    <w:rsid w:val="00A810C4"/>
    <w:rsid w:val="00A81577"/>
    <w:rsid w:val="00A82F54"/>
    <w:rsid w:val="00A8388B"/>
    <w:rsid w:val="00A85D24"/>
    <w:rsid w:val="00A863D0"/>
    <w:rsid w:val="00A90328"/>
    <w:rsid w:val="00A90A8D"/>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0FF0"/>
    <w:rsid w:val="00AB1E49"/>
    <w:rsid w:val="00AB2159"/>
    <w:rsid w:val="00AB2DDD"/>
    <w:rsid w:val="00AB4253"/>
    <w:rsid w:val="00AB7730"/>
    <w:rsid w:val="00AB7F89"/>
    <w:rsid w:val="00AC1245"/>
    <w:rsid w:val="00AC1647"/>
    <w:rsid w:val="00AC2C4A"/>
    <w:rsid w:val="00AC2FC3"/>
    <w:rsid w:val="00AC358F"/>
    <w:rsid w:val="00AC380F"/>
    <w:rsid w:val="00AC4AF5"/>
    <w:rsid w:val="00AC4BF5"/>
    <w:rsid w:val="00AC59A0"/>
    <w:rsid w:val="00AD106D"/>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37ED"/>
    <w:rsid w:val="00BE5447"/>
    <w:rsid w:val="00BE55AF"/>
    <w:rsid w:val="00BE70C6"/>
    <w:rsid w:val="00BF1370"/>
    <w:rsid w:val="00BF1E7A"/>
    <w:rsid w:val="00BF50D9"/>
    <w:rsid w:val="00C031A7"/>
    <w:rsid w:val="00C03E5D"/>
    <w:rsid w:val="00C079C1"/>
    <w:rsid w:val="00C118D6"/>
    <w:rsid w:val="00C14AF8"/>
    <w:rsid w:val="00C206FD"/>
    <w:rsid w:val="00C22222"/>
    <w:rsid w:val="00C2446E"/>
    <w:rsid w:val="00C25AB7"/>
    <w:rsid w:val="00C25CC6"/>
    <w:rsid w:val="00C262E2"/>
    <w:rsid w:val="00C2671B"/>
    <w:rsid w:val="00C302C2"/>
    <w:rsid w:val="00C3314D"/>
    <w:rsid w:val="00C3495F"/>
    <w:rsid w:val="00C352C0"/>
    <w:rsid w:val="00C408FC"/>
    <w:rsid w:val="00C40A8B"/>
    <w:rsid w:val="00C4126F"/>
    <w:rsid w:val="00C427C9"/>
    <w:rsid w:val="00C42892"/>
    <w:rsid w:val="00C4320F"/>
    <w:rsid w:val="00C43602"/>
    <w:rsid w:val="00C451A2"/>
    <w:rsid w:val="00C45F29"/>
    <w:rsid w:val="00C465F3"/>
    <w:rsid w:val="00C47734"/>
    <w:rsid w:val="00C50A9C"/>
    <w:rsid w:val="00C52796"/>
    <w:rsid w:val="00C5343E"/>
    <w:rsid w:val="00C542D2"/>
    <w:rsid w:val="00C550A9"/>
    <w:rsid w:val="00C57234"/>
    <w:rsid w:val="00C5787C"/>
    <w:rsid w:val="00C6019A"/>
    <w:rsid w:val="00C6137F"/>
    <w:rsid w:val="00C62F34"/>
    <w:rsid w:val="00C636AE"/>
    <w:rsid w:val="00C646D9"/>
    <w:rsid w:val="00C65E71"/>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3745"/>
    <w:rsid w:val="00CC5660"/>
    <w:rsid w:val="00CC7A99"/>
    <w:rsid w:val="00CD30D3"/>
    <w:rsid w:val="00CD3FF1"/>
    <w:rsid w:val="00CD4F30"/>
    <w:rsid w:val="00CD66B7"/>
    <w:rsid w:val="00CD6D4A"/>
    <w:rsid w:val="00CE15E6"/>
    <w:rsid w:val="00CE26B9"/>
    <w:rsid w:val="00CE3CA5"/>
    <w:rsid w:val="00CE549C"/>
    <w:rsid w:val="00CE73D1"/>
    <w:rsid w:val="00CE7921"/>
    <w:rsid w:val="00CF022C"/>
    <w:rsid w:val="00CF2235"/>
    <w:rsid w:val="00CF2B8D"/>
    <w:rsid w:val="00CF481F"/>
    <w:rsid w:val="00CF55D8"/>
    <w:rsid w:val="00CF63C1"/>
    <w:rsid w:val="00D00C70"/>
    <w:rsid w:val="00D00E0B"/>
    <w:rsid w:val="00D00EB4"/>
    <w:rsid w:val="00D01574"/>
    <w:rsid w:val="00D019C4"/>
    <w:rsid w:val="00D02680"/>
    <w:rsid w:val="00D04F7A"/>
    <w:rsid w:val="00D05472"/>
    <w:rsid w:val="00D05D72"/>
    <w:rsid w:val="00D0666E"/>
    <w:rsid w:val="00D06ECA"/>
    <w:rsid w:val="00D07A93"/>
    <w:rsid w:val="00D1148C"/>
    <w:rsid w:val="00D11E4E"/>
    <w:rsid w:val="00D120BB"/>
    <w:rsid w:val="00D13410"/>
    <w:rsid w:val="00D16E05"/>
    <w:rsid w:val="00D17D3B"/>
    <w:rsid w:val="00D20A12"/>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5F15"/>
    <w:rsid w:val="00D56B21"/>
    <w:rsid w:val="00D56C31"/>
    <w:rsid w:val="00D62C09"/>
    <w:rsid w:val="00D64ADA"/>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095"/>
    <w:rsid w:val="00DD7F8F"/>
    <w:rsid w:val="00DE54F4"/>
    <w:rsid w:val="00DE5EF7"/>
    <w:rsid w:val="00DE6E4E"/>
    <w:rsid w:val="00DF04D8"/>
    <w:rsid w:val="00DF06F5"/>
    <w:rsid w:val="00DF089E"/>
    <w:rsid w:val="00DF2197"/>
    <w:rsid w:val="00DF5579"/>
    <w:rsid w:val="00DF6556"/>
    <w:rsid w:val="00E00823"/>
    <w:rsid w:val="00E026E4"/>
    <w:rsid w:val="00E03338"/>
    <w:rsid w:val="00E0463F"/>
    <w:rsid w:val="00E0503F"/>
    <w:rsid w:val="00E0653B"/>
    <w:rsid w:val="00E0659E"/>
    <w:rsid w:val="00E1245C"/>
    <w:rsid w:val="00E12D6B"/>
    <w:rsid w:val="00E135F6"/>
    <w:rsid w:val="00E150A5"/>
    <w:rsid w:val="00E150F4"/>
    <w:rsid w:val="00E15B07"/>
    <w:rsid w:val="00E16CE8"/>
    <w:rsid w:val="00E16E68"/>
    <w:rsid w:val="00E20217"/>
    <w:rsid w:val="00E2088D"/>
    <w:rsid w:val="00E24517"/>
    <w:rsid w:val="00E2473E"/>
    <w:rsid w:val="00E25EA1"/>
    <w:rsid w:val="00E30C4A"/>
    <w:rsid w:val="00E319DF"/>
    <w:rsid w:val="00E4200E"/>
    <w:rsid w:val="00E44C5C"/>
    <w:rsid w:val="00E4567A"/>
    <w:rsid w:val="00E460B7"/>
    <w:rsid w:val="00E50DAA"/>
    <w:rsid w:val="00E5569B"/>
    <w:rsid w:val="00E56EBF"/>
    <w:rsid w:val="00E57022"/>
    <w:rsid w:val="00E601D1"/>
    <w:rsid w:val="00E614AD"/>
    <w:rsid w:val="00E61C0A"/>
    <w:rsid w:val="00E63305"/>
    <w:rsid w:val="00E637C0"/>
    <w:rsid w:val="00E6457A"/>
    <w:rsid w:val="00E64927"/>
    <w:rsid w:val="00E6504D"/>
    <w:rsid w:val="00E65382"/>
    <w:rsid w:val="00E7111A"/>
    <w:rsid w:val="00E81DEF"/>
    <w:rsid w:val="00E81F84"/>
    <w:rsid w:val="00E82F42"/>
    <w:rsid w:val="00E843BB"/>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6AE2"/>
    <w:rsid w:val="00EA70EB"/>
    <w:rsid w:val="00EA71AE"/>
    <w:rsid w:val="00EA7F44"/>
    <w:rsid w:val="00EB0620"/>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1637"/>
    <w:rsid w:val="00F22CB1"/>
    <w:rsid w:val="00F25173"/>
    <w:rsid w:val="00F261A9"/>
    <w:rsid w:val="00F30F7F"/>
    <w:rsid w:val="00F316B0"/>
    <w:rsid w:val="00F31A21"/>
    <w:rsid w:val="00F31ACC"/>
    <w:rsid w:val="00F321EF"/>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998"/>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1CFF"/>
    <w:rsid w:val="00FB286F"/>
    <w:rsid w:val="00FB3F96"/>
    <w:rsid w:val="00FB5296"/>
    <w:rsid w:val="00FB5851"/>
    <w:rsid w:val="00FB58E0"/>
    <w:rsid w:val="00FB63F1"/>
    <w:rsid w:val="00FB690B"/>
    <w:rsid w:val="00FC102D"/>
    <w:rsid w:val="00FC11FA"/>
    <w:rsid w:val="00FC5584"/>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uka.kitak-subot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21A0B"/>
    <w:rsid w:val="00034BFC"/>
    <w:rsid w:val="00042DE3"/>
    <w:rsid w:val="00042F0A"/>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0E9A"/>
    <w:rsid w:val="00141168"/>
    <w:rsid w:val="00144233"/>
    <w:rsid w:val="001444D6"/>
    <w:rsid w:val="001450D5"/>
    <w:rsid w:val="00146740"/>
    <w:rsid w:val="00170DEA"/>
    <w:rsid w:val="001720A3"/>
    <w:rsid w:val="00174655"/>
    <w:rsid w:val="0018140E"/>
    <w:rsid w:val="00184488"/>
    <w:rsid w:val="00194CBF"/>
    <w:rsid w:val="001A0C28"/>
    <w:rsid w:val="001A792A"/>
    <w:rsid w:val="001B4DCF"/>
    <w:rsid w:val="001C5E1F"/>
    <w:rsid w:val="001C64A2"/>
    <w:rsid w:val="001D3956"/>
    <w:rsid w:val="001D7A8B"/>
    <w:rsid w:val="001E0AE9"/>
    <w:rsid w:val="001E2979"/>
    <w:rsid w:val="001F6568"/>
    <w:rsid w:val="00205855"/>
    <w:rsid w:val="00210920"/>
    <w:rsid w:val="0021317E"/>
    <w:rsid w:val="00214830"/>
    <w:rsid w:val="00222192"/>
    <w:rsid w:val="002235AE"/>
    <w:rsid w:val="0022498B"/>
    <w:rsid w:val="002307F6"/>
    <w:rsid w:val="002315E6"/>
    <w:rsid w:val="002553B4"/>
    <w:rsid w:val="00261B92"/>
    <w:rsid w:val="0027012E"/>
    <w:rsid w:val="0028184C"/>
    <w:rsid w:val="00291755"/>
    <w:rsid w:val="00294C40"/>
    <w:rsid w:val="002A4038"/>
    <w:rsid w:val="002B6E38"/>
    <w:rsid w:val="002B754E"/>
    <w:rsid w:val="002B7FE9"/>
    <w:rsid w:val="002C166D"/>
    <w:rsid w:val="002C7345"/>
    <w:rsid w:val="002D196E"/>
    <w:rsid w:val="002D5829"/>
    <w:rsid w:val="002E1F7A"/>
    <w:rsid w:val="002E604E"/>
    <w:rsid w:val="002F42B6"/>
    <w:rsid w:val="002F6B16"/>
    <w:rsid w:val="003026D1"/>
    <w:rsid w:val="003035AC"/>
    <w:rsid w:val="003047EF"/>
    <w:rsid w:val="00306D37"/>
    <w:rsid w:val="00307F2E"/>
    <w:rsid w:val="00313F5C"/>
    <w:rsid w:val="00314048"/>
    <w:rsid w:val="00314B56"/>
    <w:rsid w:val="003249FA"/>
    <w:rsid w:val="00326A8B"/>
    <w:rsid w:val="00331738"/>
    <w:rsid w:val="00331B4E"/>
    <w:rsid w:val="00331C7B"/>
    <w:rsid w:val="003354D7"/>
    <w:rsid w:val="00362BC0"/>
    <w:rsid w:val="00377541"/>
    <w:rsid w:val="00383F8A"/>
    <w:rsid w:val="003B0340"/>
    <w:rsid w:val="003B7E06"/>
    <w:rsid w:val="003C1542"/>
    <w:rsid w:val="003C3CE3"/>
    <w:rsid w:val="003C49F7"/>
    <w:rsid w:val="003D05D2"/>
    <w:rsid w:val="003D079B"/>
    <w:rsid w:val="003D10F0"/>
    <w:rsid w:val="003D361F"/>
    <w:rsid w:val="003E5BE8"/>
    <w:rsid w:val="003E7157"/>
    <w:rsid w:val="003F05BF"/>
    <w:rsid w:val="003F1F48"/>
    <w:rsid w:val="00410D30"/>
    <w:rsid w:val="00411875"/>
    <w:rsid w:val="004210AC"/>
    <w:rsid w:val="00426023"/>
    <w:rsid w:val="004266BD"/>
    <w:rsid w:val="00434E01"/>
    <w:rsid w:val="00441D7B"/>
    <w:rsid w:val="00443F82"/>
    <w:rsid w:val="00454C74"/>
    <w:rsid w:val="004550F0"/>
    <w:rsid w:val="00457646"/>
    <w:rsid w:val="004924AA"/>
    <w:rsid w:val="004A0E91"/>
    <w:rsid w:val="004B70E6"/>
    <w:rsid w:val="004C176A"/>
    <w:rsid w:val="004C71CD"/>
    <w:rsid w:val="004C75B2"/>
    <w:rsid w:val="004D1292"/>
    <w:rsid w:val="004F7DEA"/>
    <w:rsid w:val="004F7FF9"/>
    <w:rsid w:val="0050509E"/>
    <w:rsid w:val="00505B7C"/>
    <w:rsid w:val="00506752"/>
    <w:rsid w:val="0050765E"/>
    <w:rsid w:val="00514554"/>
    <w:rsid w:val="00522AD5"/>
    <w:rsid w:val="005312AA"/>
    <w:rsid w:val="00533359"/>
    <w:rsid w:val="00533857"/>
    <w:rsid w:val="00536633"/>
    <w:rsid w:val="0053755B"/>
    <w:rsid w:val="0054051C"/>
    <w:rsid w:val="00540FEE"/>
    <w:rsid w:val="005518DA"/>
    <w:rsid w:val="00574E21"/>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5450"/>
    <w:rsid w:val="006054E7"/>
    <w:rsid w:val="00613BB7"/>
    <w:rsid w:val="00627F6D"/>
    <w:rsid w:val="00632DDD"/>
    <w:rsid w:val="00634317"/>
    <w:rsid w:val="00635684"/>
    <w:rsid w:val="00637BD5"/>
    <w:rsid w:val="006409D2"/>
    <w:rsid w:val="00651F6F"/>
    <w:rsid w:val="00664BE4"/>
    <w:rsid w:val="00670282"/>
    <w:rsid w:val="0069244C"/>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53824"/>
    <w:rsid w:val="00754687"/>
    <w:rsid w:val="00761A98"/>
    <w:rsid w:val="00764158"/>
    <w:rsid w:val="00764C98"/>
    <w:rsid w:val="007801BC"/>
    <w:rsid w:val="007802C9"/>
    <w:rsid w:val="00782ADF"/>
    <w:rsid w:val="00783176"/>
    <w:rsid w:val="00786A60"/>
    <w:rsid w:val="0079083E"/>
    <w:rsid w:val="007923AC"/>
    <w:rsid w:val="007935C0"/>
    <w:rsid w:val="007A0FFC"/>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B7A"/>
    <w:rsid w:val="00836F1B"/>
    <w:rsid w:val="00847F44"/>
    <w:rsid w:val="00854302"/>
    <w:rsid w:val="0085448A"/>
    <w:rsid w:val="008546CD"/>
    <w:rsid w:val="00862B8A"/>
    <w:rsid w:val="0087073C"/>
    <w:rsid w:val="00884E23"/>
    <w:rsid w:val="008938CF"/>
    <w:rsid w:val="008952E3"/>
    <w:rsid w:val="00895626"/>
    <w:rsid w:val="008B09CD"/>
    <w:rsid w:val="008D169C"/>
    <w:rsid w:val="008D59ED"/>
    <w:rsid w:val="008F502F"/>
    <w:rsid w:val="00916886"/>
    <w:rsid w:val="00922883"/>
    <w:rsid w:val="00932D5E"/>
    <w:rsid w:val="0093674F"/>
    <w:rsid w:val="00967325"/>
    <w:rsid w:val="00975286"/>
    <w:rsid w:val="00983619"/>
    <w:rsid w:val="00987237"/>
    <w:rsid w:val="009C5302"/>
    <w:rsid w:val="009C5E2C"/>
    <w:rsid w:val="009E441E"/>
    <w:rsid w:val="009E5DF2"/>
    <w:rsid w:val="009E5E24"/>
    <w:rsid w:val="009F103B"/>
    <w:rsid w:val="009F2039"/>
    <w:rsid w:val="009F6E7B"/>
    <w:rsid w:val="009F6EBA"/>
    <w:rsid w:val="00A02ED8"/>
    <w:rsid w:val="00A13D25"/>
    <w:rsid w:val="00A22336"/>
    <w:rsid w:val="00A32030"/>
    <w:rsid w:val="00A40654"/>
    <w:rsid w:val="00A47DB3"/>
    <w:rsid w:val="00A70759"/>
    <w:rsid w:val="00A73845"/>
    <w:rsid w:val="00A80FF1"/>
    <w:rsid w:val="00A85F46"/>
    <w:rsid w:val="00A90DC4"/>
    <w:rsid w:val="00A9797E"/>
    <w:rsid w:val="00AA758F"/>
    <w:rsid w:val="00AB2159"/>
    <w:rsid w:val="00AB2DDD"/>
    <w:rsid w:val="00AC2C4A"/>
    <w:rsid w:val="00AC358F"/>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74196"/>
    <w:rsid w:val="00B855D6"/>
    <w:rsid w:val="00B91DCF"/>
    <w:rsid w:val="00B97659"/>
    <w:rsid w:val="00BA53A4"/>
    <w:rsid w:val="00BA773F"/>
    <w:rsid w:val="00BB45B6"/>
    <w:rsid w:val="00BB640E"/>
    <w:rsid w:val="00BD0EF5"/>
    <w:rsid w:val="00BD31CF"/>
    <w:rsid w:val="00BE3070"/>
    <w:rsid w:val="00BE55AF"/>
    <w:rsid w:val="00BE7A37"/>
    <w:rsid w:val="00BF271E"/>
    <w:rsid w:val="00BF4707"/>
    <w:rsid w:val="00C031A7"/>
    <w:rsid w:val="00C206FD"/>
    <w:rsid w:val="00C20F06"/>
    <w:rsid w:val="00C25AB7"/>
    <w:rsid w:val="00C262E2"/>
    <w:rsid w:val="00C315A3"/>
    <w:rsid w:val="00C50A9C"/>
    <w:rsid w:val="00C62F34"/>
    <w:rsid w:val="00C66E24"/>
    <w:rsid w:val="00C7052B"/>
    <w:rsid w:val="00C71B5E"/>
    <w:rsid w:val="00C720BB"/>
    <w:rsid w:val="00C73C33"/>
    <w:rsid w:val="00C91D46"/>
    <w:rsid w:val="00C92AA3"/>
    <w:rsid w:val="00C965F1"/>
    <w:rsid w:val="00CA18D5"/>
    <w:rsid w:val="00CB1813"/>
    <w:rsid w:val="00CB3F45"/>
    <w:rsid w:val="00CC16F5"/>
    <w:rsid w:val="00CC29D8"/>
    <w:rsid w:val="00CC3745"/>
    <w:rsid w:val="00CC37ED"/>
    <w:rsid w:val="00CC7A99"/>
    <w:rsid w:val="00CD0B53"/>
    <w:rsid w:val="00CD30D3"/>
    <w:rsid w:val="00CE15E6"/>
    <w:rsid w:val="00CE26B9"/>
    <w:rsid w:val="00CE3CA5"/>
    <w:rsid w:val="00CE7921"/>
    <w:rsid w:val="00CF2B8D"/>
    <w:rsid w:val="00CF481F"/>
    <w:rsid w:val="00D019C4"/>
    <w:rsid w:val="00D0516D"/>
    <w:rsid w:val="00D11E4E"/>
    <w:rsid w:val="00D13410"/>
    <w:rsid w:val="00D17D3B"/>
    <w:rsid w:val="00D207A2"/>
    <w:rsid w:val="00D20A12"/>
    <w:rsid w:val="00D22522"/>
    <w:rsid w:val="00D22AC4"/>
    <w:rsid w:val="00D31BC6"/>
    <w:rsid w:val="00D41A31"/>
    <w:rsid w:val="00D4346A"/>
    <w:rsid w:val="00D43A64"/>
    <w:rsid w:val="00D43BEC"/>
    <w:rsid w:val="00D509EB"/>
    <w:rsid w:val="00D56060"/>
    <w:rsid w:val="00D61AE1"/>
    <w:rsid w:val="00D61FDE"/>
    <w:rsid w:val="00D771A0"/>
    <w:rsid w:val="00D810A1"/>
    <w:rsid w:val="00D84C80"/>
    <w:rsid w:val="00D94E5C"/>
    <w:rsid w:val="00D9668F"/>
    <w:rsid w:val="00DA0E91"/>
    <w:rsid w:val="00DA37C1"/>
    <w:rsid w:val="00DB7D22"/>
    <w:rsid w:val="00DC3D67"/>
    <w:rsid w:val="00DD4E86"/>
    <w:rsid w:val="00DE176B"/>
    <w:rsid w:val="00DE1A42"/>
    <w:rsid w:val="00DE373B"/>
    <w:rsid w:val="00DF06F5"/>
    <w:rsid w:val="00DF5579"/>
    <w:rsid w:val="00E00823"/>
    <w:rsid w:val="00E0503F"/>
    <w:rsid w:val="00E0653B"/>
    <w:rsid w:val="00E16CE8"/>
    <w:rsid w:val="00E20217"/>
    <w:rsid w:val="00E24390"/>
    <w:rsid w:val="00E2658B"/>
    <w:rsid w:val="00E2678A"/>
    <w:rsid w:val="00E319DF"/>
    <w:rsid w:val="00E444A5"/>
    <w:rsid w:val="00E614AD"/>
    <w:rsid w:val="00E63305"/>
    <w:rsid w:val="00E6457A"/>
    <w:rsid w:val="00E65382"/>
    <w:rsid w:val="00E718D1"/>
    <w:rsid w:val="00E74CB2"/>
    <w:rsid w:val="00E9349F"/>
    <w:rsid w:val="00E966DB"/>
    <w:rsid w:val="00EA6AE2"/>
    <w:rsid w:val="00EA70EB"/>
    <w:rsid w:val="00EB0620"/>
    <w:rsid w:val="00EC0E15"/>
    <w:rsid w:val="00ED2D83"/>
    <w:rsid w:val="00ED772C"/>
    <w:rsid w:val="00EE2A13"/>
    <w:rsid w:val="00EF1693"/>
    <w:rsid w:val="00EF7D5B"/>
    <w:rsid w:val="00F03553"/>
    <w:rsid w:val="00F10618"/>
    <w:rsid w:val="00F2008E"/>
    <w:rsid w:val="00F21637"/>
    <w:rsid w:val="00F252C3"/>
    <w:rsid w:val="00F2602F"/>
    <w:rsid w:val="00F321EF"/>
    <w:rsid w:val="00F32945"/>
    <w:rsid w:val="00F453C5"/>
    <w:rsid w:val="00F520AB"/>
    <w:rsid w:val="00F54F17"/>
    <w:rsid w:val="00F62DCE"/>
    <w:rsid w:val="00F664B4"/>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5851"/>
    <w:rsid w:val="00FB63F1"/>
    <w:rsid w:val="00FB75A6"/>
    <w:rsid w:val="00FC168E"/>
    <w:rsid w:val="00FC2F1E"/>
    <w:rsid w:val="00FC32D8"/>
    <w:rsid w:val="00FC5584"/>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1435</Words>
  <Characters>8180</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2026-04-13T13:35:00Z</cp:lastPrinted>
  <dcterms:created xsi:type="dcterms:W3CDTF">2026-04-23T13:00:00Z</dcterms:created>
  <dcterms:modified xsi:type="dcterms:W3CDTF">2026-04-23T13:00:00Z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